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297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1"/>
        <w:gridCol w:w="300"/>
        <w:gridCol w:w="4000"/>
        <w:gridCol w:w="1428"/>
        <w:gridCol w:w="2563"/>
      </w:tblGrid>
      <w:tr w:rsidR="000172E5" w:rsidRPr="009167AD" w14:paraId="1C5D8A0E" w14:textId="77777777" w:rsidTr="009167AD">
        <w:trPr>
          <w:trHeight w:val="665"/>
        </w:trPr>
        <w:tc>
          <w:tcPr>
            <w:tcW w:w="5000" w:type="pct"/>
            <w:gridSpan w:val="5"/>
            <w:shd w:val="clear" w:color="auto" w:fill="D3524D" w:themeFill="accent5" w:themeFillTint="99"/>
            <w:vAlign w:val="bottom"/>
          </w:tcPr>
          <w:p w14:paraId="79B7D46E" w14:textId="09B3A46D" w:rsidR="000172E5" w:rsidRPr="009167AD" w:rsidRDefault="007F4996" w:rsidP="009167AD">
            <w:pPr>
              <w:pStyle w:val="Heading1"/>
              <w:jc w:val="center"/>
              <w:rPr>
                <w:sz w:val="36"/>
                <w:szCs w:val="36"/>
              </w:rPr>
            </w:pPr>
            <w:r w:rsidRPr="009167AD">
              <w:rPr>
                <w:sz w:val="36"/>
                <w:szCs w:val="36"/>
              </w:rPr>
              <w:t>Please fill out one form per child and return by 08/31 to main office or email to reformed@siouxvalley.net</w:t>
            </w:r>
          </w:p>
        </w:tc>
      </w:tr>
      <w:tr w:rsidR="009167AD" w:rsidRPr="009167AD" w14:paraId="2C5F5114" w14:textId="77777777" w:rsidTr="009167AD">
        <w:trPr>
          <w:trHeight w:val="546"/>
        </w:trPr>
        <w:tc>
          <w:tcPr>
            <w:tcW w:w="1508" w:type="pct"/>
            <w:gridSpan w:val="2"/>
            <w:vAlign w:val="bottom"/>
          </w:tcPr>
          <w:p w14:paraId="4B860BEF" w14:textId="5CFA481C" w:rsidR="000172E5" w:rsidRPr="009167AD" w:rsidRDefault="007F4996" w:rsidP="007F4996">
            <w:pPr>
              <w:pStyle w:val="NormalIndent"/>
              <w:ind w:left="0"/>
              <w:jc w:val="both"/>
              <w:rPr>
                <w:sz w:val="36"/>
                <w:szCs w:val="36"/>
              </w:rPr>
            </w:pPr>
            <w:r w:rsidRPr="009167AD">
              <w:rPr>
                <w:sz w:val="36"/>
                <w:szCs w:val="36"/>
              </w:rPr>
              <w:t>Full Name and Grade</w:t>
            </w:r>
          </w:p>
        </w:tc>
        <w:tc>
          <w:tcPr>
            <w:tcW w:w="3492" w:type="pct"/>
            <w:gridSpan w:val="3"/>
            <w:tcBorders>
              <w:bottom w:val="single" w:sz="4" w:space="0" w:color="auto"/>
            </w:tcBorders>
            <w:vAlign w:val="bottom"/>
          </w:tcPr>
          <w:p w14:paraId="7084A949" w14:textId="77777777" w:rsidR="000172E5" w:rsidRPr="009167AD" w:rsidRDefault="000172E5" w:rsidP="00311D4F">
            <w:pPr>
              <w:rPr>
                <w:sz w:val="24"/>
                <w:szCs w:val="24"/>
              </w:rPr>
            </w:pPr>
          </w:p>
        </w:tc>
      </w:tr>
      <w:tr w:rsidR="009167AD" w:rsidRPr="009167AD" w14:paraId="4EE41DD9" w14:textId="77777777" w:rsidTr="000A5ED5">
        <w:trPr>
          <w:trHeight w:val="546"/>
        </w:trPr>
        <w:tc>
          <w:tcPr>
            <w:tcW w:w="1377" w:type="pct"/>
            <w:vAlign w:val="bottom"/>
          </w:tcPr>
          <w:p w14:paraId="1374DF18" w14:textId="348B17BF" w:rsidR="007F4996" w:rsidRPr="009167AD" w:rsidRDefault="007F4996" w:rsidP="007F4996">
            <w:pPr>
              <w:pStyle w:val="NormalIndent"/>
              <w:ind w:left="0"/>
              <w:jc w:val="both"/>
              <w:rPr>
                <w:sz w:val="36"/>
                <w:szCs w:val="36"/>
              </w:rPr>
            </w:pPr>
            <w:r w:rsidRPr="009167AD">
              <w:rPr>
                <w:sz w:val="36"/>
                <w:szCs w:val="36"/>
              </w:rPr>
              <w:t>Date of Birth</w:t>
            </w:r>
            <w:r w:rsidRPr="009167AD">
              <w:rPr>
                <w:sz w:val="36"/>
                <w:szCs w:val="36"/>
              </w:rPr>
              <w:t xml:space="preserve"> </w:t>
            </w:r>
          </w:p>
        </w:tc>
        <w:tc>
          <w:tcPr>
            <w:tcW w:w="3623" w:type="pct"/>
            <w:gridSpan w:val="4"/>
            <w:tcBorders>
              <w:bottom w:val="single" w:sz="4" w:space="0" w:color="auto"/>
            </w:tcBorders>
            <w:vAlign w:val="bottom"/>
          </w:tcPr>
          <w:p w14:paraId="059F64A1" w14:textId="77777777" w:rsidR="007F4996" w:rsidRPr="009167AD" w:rsidRDefault="007F4996" w:rsidP="00311D4F">
            <w:pPr>
              <w:rPr>
                <w:sz w:val="24"/>
                <w:szCs w:val="24"/>
              </w:rPr>
            </w:pPr>
          </w:p>
        </w:tc>
      </w:tr>
      <w:tr w:rsidR="009167AD" w:rsidRPr="009167AD" w14:paraId="24486D89" w14:textId="77777777" w:rsidTr="000A5ED5">
        <w:trPr>
          <w:trHeight w:val="529"/>
        </w:trPr>
        <w:tc>
          <w:tcPr>
            <w:tcW w:w="1377" w:type="pct"/>
            <w:vAlign w:val="bottom"/>
          </w:tcPr>
          <w:p w14:paraId="5FB633F8" w14:textId="571ADC77" w:rsidR="007F4996" w:rsidRPr="009167AD" w:rsidRDefault="007F4996" w:rsidP="007F4996">
            <w:pPr>
              <w:pStyle w:val="NormalIndent"/>
              <w:ind w:left="0"/>
              <w:jc w:val="both"/>
              <w:rPr>
                <w:sz w:val="36"/>
                <w:szCs w:val="36"/>
              </w:rPr>
            </w:pPr>
            <w:r w:rsidRPr="009167AD">
              <w:rPr>
                <w:sz w:val="36"/>
                <w:szCs w:val="36"/>
              </w:rPr>
              <w:t>Address</w:t>
            </w:r>
          </w:p>
        </w:tc>
        <w:tc>
          <w:tcPr>
            <w:tcW w:w="362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F4AAC6" w14:textId="77777777" w:rsidR="000172E5" w:rsidRPr="009167AD" w:rsidRDefault="000172E5" w:rsidP="00311D4F">
            <w:pPr>
              <w:rPr>
                <w:sz w:val="24"/>
                <w:szCs w:val="24"/>
              </w:rPr>
            </w:pPr>
          </w:p>
        </w:tc>
      </w:tr>
      <w:tr w:rsidR="009167AD" w:rsidRPr="009167AD" w14:paraId="65D5A299" w14:textId="77777777" w:rsidTr="000A5ED5">
        <w:trPr>
          <w:trHeight w:val="546"/>
        </w:trPr>
        <w:tc>
          <w:tcPr>
            <w:tcW w:w="1377" w:type="pct"/>
            <w:vAlign w:val="bottom"/>
          </w:tcPr>
          <w:p w14:paraId="099EE123" w14:textId="10B61222" w:rsidR="000172E5" w:rsidRPr="009167AD" w:rsidRDefault="007F4996" w:rsidP="007F4996">
            <w:pPr>
              <w:pStyle w:val="NormalIndent"/>
              <w:ind w:left="0"/>
              <w:jc w:val="both"/>
              <w:rPr>
                <w:sz w:val="36"/>
                <w:szCs w:val="36"/>
              </w:rPr>
            </w:pPr>
            <w:r w:rsidRPr="009167AD">
              <w:rPr>
                <w:sz w:val="36"/>
                <w:szCs w:val="36"/>
              </w:rPr>
              <w:t>Emergency Contact</w:t>
            </w:r>
          </w:p>
        </w:tc>
        <w:tc>
          <w:tcPr>
            <w:tcW w:w="18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2FB051" w14:textId="77777777" w:rsidR="000172E5" w:rsidRPr="009167AD" w:rsidRDefault="000172E5" w:rsidP="00311D4F">
            <w:pPr>
              <w:rPr>
                <w:sz w:val="24"/>
                <w:szCs w:val="24"/>
              </w:rPr>
            </w:pPr>
          </w:p>
        </w:tc>
        <w:tc>
          <w:tcPr>
            <w:tcW w:w="624" w:type="pct"/>
            <w:tcBorders>
              <w:top w:val="single" w:sz="4" w:space="0" w:color="auto"/>
            </w:tcBorders>
            <w:vAlign w:val="bottom"/>
          </w:tcPr>
          <w:p w14:paraId="538BDA88" w14:textId="685609F3" w:rsidR="000172E5" w:rsidRPr="009167AD" w:rsidRDefault="007F4996" w:rsidP="00311D4F">
            <w:pPr>
              <w:rPr>
                <w:sz w:val="36"/>
                <w:szCs w:val="36"/>
              </w:rPr>
            </w:pPr>
            <w:r w:rsidRPr="009167AD">
              <w:rPr>
                <w:sz w:val="36"/>
                <w:szCs w:val="36"/>
              </w:rPr>
              <w:t>Relation</w:t>
            </w:r>
          </w:p>
        </w:tc>
        <w:tc>
          <w:tcPr>
            <w:tcW w:w="112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4B7BB5" w14:textId="77777777" w:rsidR="000172E5" w:rsidRPr="009167AD" w:rsidRDefault="000172E5" w:rsidP="00311D4F">
            <w:pPr>
              <w:rPr>
                <w:sz w:val="24"/>
                <w:szCs w:val="24"/>
              </w:rPr>
            </w:pPr>
          </w:p>
        </w:tc>
      </w:tr>
      <w:tr w:rsidR="009167AD" w:rsidRPr="009167AD" w14:paraId="4C7F3659" w14:textId="77777777" w:rsidTr="000A5ED5">
        <w:trPr>
          <w:trHeight w:val="529"/>
        </w:trPr>
        <w:tc>
          <w:tcPr>
            <w:tcW w:w="1377" w:type="pct"/>
            <w:vAlign w:val="bottom"/>
          </w:tcPr>
          <w:p w14:paraId="4FCBAB3C" w14:textId="2105C01E" w:rsidR="000172E5" w:rsidRPr="009167AD" w:rsidRDefault="007F4996" w:rsidP="007F4996">
            <w:pPr>
              <w:pStyle w:val="NormalIndent"/>
              <w:ind w:left="0"/>
              <w:jc w:val="both"/>
              <w:rPr>
                <w:sz w:val="36"/>
                <w:szCs w:val="36"/>
              </w:rPr>
            </w:pPr>
            <w:r w:rsidRPr="009167AD">
              <w:rPr>
                <w:sz w:val="36"/>
                <w:szCs w:val="36"/>
              </w:rPr>
              <w:t xml:space="preserve">Phone Number  </w:t>
            </w:r>
          </w:p>
        </w:tc>
        <w:tc>
          <w:tcPr>
            <w:tcW w:w="3623" w:type="pct"/>
            <w:gridSpan w:val="4"/>
            <w:tcBorders>
              <w:bottom w:val="single" w:sz="4" w:space="0" w:color="auto"/>
            </w:tcBorders>
            <w:vAlign w:val="bottom"/>
          </w:tcPr>
          <w:p w14:paraId="53750CF7" w14:textId="77777777" w:rsidR="000172E5" w:rsidRPr="009167AD" w:rsidRDefault="000172E5" w:rsidP="00311D4F">
            <w:pPr>
              <w:rPr>
                <w:sz w:val="24"/>
                <w:szCs w:val="24"/>
              </w:rPr>
            </w:pPr>
          </w:p>
        </w:tc>
      </w:tr>
      <w:tr w:rsidR="009167AD" w:rsidRPr="009167AD" w14:paraId="7591E034" w14:textId="77777777" w:rsidTr="000A5ED5">
        <w:trPr>
          <w:trHeight w:val="550"/>
        </w:trPr>
        <w:tc>
          <w:tcPr>
            <w:tcW w:w="1377" w:type="pct"/>
            <w:vAlign w:val="bottom"/>
          </w:tcPr>
          <w:p w14:paraId="37C5FB6B" w14:textId="4A7D3C5E" w:rsidR="009167AD" w:rsidRPr="009167AD" w:rsidRDefault="009167AD" w:rsidP="007F4996">
            <w:pPr>
              <w:pStyle w:val="NormalIndent"/>
              <w:ind w:left="0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Email</w:t>
            </w:r>
          </w:p>
        </w:tc>
        <w:tc>
          <w:tcPr>
            <w:tcW w:w="3623" w:type="pct"/>
            <w:gridSpan w:val="4"/>
            <w:tcBorders>
              <w:bottom w:val="single" w:sz="4" w:space="0" w:color="auto"/>
            </w:tcBorders>
            <w:vAlign w:val="bottom"/>
          </w:tcPr>
          <w:p w14:paraId="414B01D3" w14:textId="77777777" w:rsidR="009167AD" w:rsidRPr="009167AD" w:rsidRDefault="009167AD" w:rsidP="00311D4F">
            <w:pPr>
              <w:rPr>
                <w:sz w:val="24"/>
                <w:szCs w:val="24"/>
              </w:rPr>
            </w:pPr>
          </w:p>
        </w:tc>
      </w:tr>
      <w:tr w:rsidR="009167AD" w:rsidRPr="009167AD" w14:paraId="619AEDA5" w14:textId="77777777" w:rsidTr="009167AD">
        <w:trPr>
          <w:trHeight w:val="836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14:paraId="3667CE4E" w14:textId="77777777" w:rsidR="009167AD" w:rsidRPr="009167AD" w:rsidRDefault="009167AD" w:rsidP="009167AD">
            <w:pPr>
              <w:pStyle w:val="NormalIndent"/>
              <w:ind w:left="0"/>
              <w:jc w:val="center"/>
            </w:pPr>
            <w:r w:rsidRPr="009167AD">
              <w:t>Does your child have any physical or learning challenges/disabilities for staff to be aware of? Do they have any food allergies or intolerance?</w:t>
            </w:r>
          </w:p>
          <w:p w14:paraId="75448B24" w14:textId="615DD090" w:rsidR="009167AD" w:rsidRPr="009167AD" w:rsidRDefault="009167AD" w:rsidP="009167AD">
            <w:pPr>
              <w:jc w:val="center"/>
              <w:rPr>
                <w:sz w:val="24"/>
                <w:szCs w:val="24"/>
              </w:rPr>
            </w:pPr>
            <w:r w:rsidRPr="009167AD">
              <w:t>Yes /No   If Yes Please Explain:</w:t>
            </w:r>
          </w:p>
        </w:tc>
      </w:tr>
      <w:tr w:rsidR="009167AD" w:rsidRPr="009167AD" w14:paraId="393A0446" w14:textId="77777777" w:rsidTr="009167AD">
        <w:trPr>
          <w:trHeight w:val="566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14:paraId="273BB922" w14:textId="77777777" w:rsidR="009167AD" w:rsidRPr="009167AD" w:rsidRDefault="009167AD" w:rsidP="00311D4F">
            <w:pPr>
              <w:rPr>
                <w:sz w:val="24"/>
                <w:szCs w:val="24"/>
              </w:rPr>
            </w:pPr>
          </w:p>
        </w:tc>
      </w:tr>
      <w:tr w:rsidR="000172E5" w:rsidRPr="009167AD" w14:paraId="1B53C136" w14:textId="77777777" w:rsidTr="009167AD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4754CD46" w14:textId="77777777" w:rsidR="000172E5" w:rsidRPr="009167AD" w:rsidRDefault="000172E5" w:rsidP="006145D8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</w:tr>
      <w:tr w:rsidR="000172E5" w:rsidRPr="009167AD" w14:paraId="5297E007" w14:textId="77777777" w:rsidTr="009167AD">
        <w:trPr>
          <w:trHeight w:val="586"/>
        </w:trPr>
        <w:tc>
          <w:tcPr>
            <w:tcW w:w="5000" w:type="pct"/>
            <w:gridSpan w:val="5"/>
            <w:shd w:val="clear" w:color="auto" w:fill="D3524D" w:themeFill="accent5" w:themeFillTint="99"/>
            <w:vAlign w:val="bottom"/>
          </w:tcPr>
          <w:p w14:paraId="54CC6F34" w14:textId="77777777" w:rsidR="000A5ED5" w:rsidRDefault="007F4996" w:rsidP="009D5E91">
            <w:pPr>
              <w:pStyle w:val="Heading1"/>
              <w:jc w:val="center"/>
              <w:rPr>
                <w:sz w:val="36"/>
                <w:szCs w:val="36"/>
              </w:rPr>
            </w:pPr>
            <w:r w:rsidRPr="009167AD">
              <w:rPr>
                <w:sz w:val="36"/>
                <w:szCs w:val="36"/>
              </w:rPr>
              <w:t>Uniform Size (Please plan for 3 years growth)</w:t>
            </w:r>
            <w:r w:rsidR="009167AD">
              <w:rPr>
                <w:sz w:val="36"/>
                <w:szCs w:val="36"/>
              </w:rPr>
              <w:t xml:space="preserve"> </w:t>
            </w:r>
          </w:p>
          <w:p w14:paraId="7727F2BB" w14:textId="52244734" w:rsidR="000172E5" w:rsidRPr="009167AD" w:rsidRDefault="009167AD" w:rsidP="009D5E91">
            <w:pPr>
              <w:pStyle w:val="Heading1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Sizes for Sparks are in youth. Sizes in T&amp;T are both Youth and Adult.</w:t>
            </w:r>
          </w:p>
        </w:tc>
      </w:tr>
      <w:tr w:rsidR="009D5E91" w:rsidRPr="009167AD" w14:paraId="23E604B6" w14:textId="77777777" w:rsidTr="000A5ED5">
        <w:trPr>
          <w:trHeight w:val="546"/>
        </w:trPr>
        <w:tc>
          <w:tcPr>
            <w:tcW w:w="1377" w:type="pct"/>
            <w:vAlign w:val="bottom"/>
          </w:tcPr>
          <w:p w14:paraId="25688666" w14:textId="524B0F01" w:rsidR="009D5E91" w:rsidRPr="009167AD" w:rsidRDefault="009D5E91" w:rsidP="009167AD">
            <w:pPr>
              <w:pStyle w:val="NormalIndent"/>
              <w:ind w:left="0"/>
            </w:pPr>
            <w:r w:rsidRPr="009167AD">
              <w:t>I already have a uniform</w:t>
            </w:r>
          </w:p>
        </w:tc>
        <w:tc>
          <w:tcPr>
            <w:tcW w:w="3623" w:type="pct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5F8C68E" w14:textId="77777777" w:rsidR="009D5E91" w:rsidRPr="009167AD" w:rsidRDefault="009D5E91" w:rsidP="007F4996">
            <w:pPr>
              <w:jc w:val="center"/>
              <w:rPr>
                <w:sz w:val="36"/>
                <w:szCs w:val="36"/>
              </w:rPr>
            </w:pPr>
          </w:p>
        </w:tc>
      </w:tr>
      <w:tr w:rsidR="009167AD" w:rsidRPr="009167AD" w14:paraId="1AB9D036" w14:textId="77777777" w:rsidTr="000A5ED5">
        <w:trPr>
          <w:trHeight w:val="546"/>
        </w:trPr>
        <w:tc>
          <w:tcPr>
            <w:tcW w:w="1377" w:type="pct"/>
            <w:vAlign w:val="bottom"/>
          </w:tcPr>
          <w:p w14:paraId="487485E4" w14:textId="3942EAAC" w:rsidR="007F4996" w:rsidRPr="009167AD" w:rsidRDefault="007F4996" w:rsidP="009167AD">
            <w:pPr>
              <w:pStyle w:val="NormalIndent"/>
              <w:ind w:left="0"/>
            </w:pPr>
            <w:r w:rsidRPr="009167AD">
              <w:t>Sparks Vest</w:t>
            </w:r>
            <w:r w:rsidR="009167AD" w:rsidRPr="009167AD">
              <w:t xml:space="preserve"> Size</w:t>
            </w:r>
          </w:p>
        </w:tc>
        <w:tc>
          <w:tcPr>
            <w:tcW w:w="3623" w:type="pct"/>
            <w:gridSpan w:val="4"/>
            <w:tcBorders>
              <w:bottom w:val="single" w:sz="4" w:space="0" w:color="auto"/>
            </w:tcBorders>
            <w:vAlign w:val="bottom"/>
          </w:tcPr>
          <w:p w14:paraId="3941572B" w14:textId="54FD7023" w:rsidR="007F4996" w:rsidRPr="009167AD" w:rsidRDefault="007F4996" w:rsidP="009D5E91">
            <w:pPr>
              <w:rPr>
                <w:sz w:val="36"/>
                <w:szCs w:val="36"/>
              </w:rPr>
            </w:pPr>
          </w:p>
        </w:tc>
      </w:tr>
      <w:tr w:rsidR="009167AD" w:rsidRPr="009167AD" w14:paraId="77878A87" w14:textId="77777777" w:rsidTr="000A5ED5">
        <w:trPr>
          <w:trHeight w:val="529"/>
        </w:trPr>
        <w:tc>
          <w:tcPr>
            <w:tcW w:w="1377" w:type="pct"/>
            <w:vAlign w:val="bottom"/>
          </w:tcPr>
          <w:p w14:paraId="7CC88FEF" w14:textId="2AECAEDF" w:rsidR="000172E5" w:rsidRPr="009167AD" w:rsidRDefault="007F4996" w:rsidP="009167AD">
            <w:pPr>
              <w:pStyle w:val="NormalIndent"/>
              <w:ind w:left="0"/>
            </w:pPr>
            <w:r w:rsidRPr="009167AD">
              <w:t>T&amp;T Jersey</w:t>
            </w:r>
            <w:r w:rsidR="009167AD" w:rsidRPr="009167AD">
              <w:t xml:space="preserve"> Size</w:t>
            </w:r>
          </w:p>
        </w:tc>
        <w:tc>
          <w:tcPr>
            <w:tcW w:w="362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46C886" w14:textId="19C3C15D" w:rsidR="000172E5" w:rsidRPr="009167AD" w:rsidRDefault="000172E5" w:rsidP="009D5E91">
            <w:pPr>
              <w:rPr>
                <w:sz w:val="36"/>
                <w:szCs w:val="36"/>
              </w:rPr>
            </w:pPr>
          </w:p>
        </w:tc>
      </w:tr>
    </w:tbl>
    <w:p w14:paraId="6BC6EFF0" w14:textId="77777777" w:rsidR="009167AD" w:rsidRDefault="009167AD" w:rsidP="009D5E91"/>
    <w:p w14:paraId="0E203C7E" w14:textId="77777777" w:rsidR="009167AD" w:rsidRDefault="009167AD" w:rsidP="009D5E91"/>
    <w:p w14:paraId="500EA5FA" w14:textId="77777777" w:rsidR="009167AD" w:rsidRDefault="009167AD" w:rsidP="009D5E91"/>
    <w:p w14:paraId="34930B9E" w14:textId="05BD73C3" w:rsidR="009D5E91" w:rsidRPr="009167AD" w:rsidRDefault="009D5E91" w:rsidP="009D5E91">
      <w:r w:rsidRPr="009167AD">
        <w:lastRenderedPageBreak/>
        <w:t>AWANA CODE OF CONDUCT: Read and discuss this together with your child. When signed, this is for both the parents and child to agree to so they can learn and let others learn too.</w:t>
      </w:r>
    </w:p>
    <w:p w14:paraId="53045E9A" w14:textId="08F24B30" w:rsidR="009D5E91" w:rsidRPr="009167AD" w:rsidRDefault="009D5E91" w:rsidP="009167AD">
      <w:pPr>
        <w:pStyle w:val="ListParagraph"/>
        <w:numPr>
          <w:ilvl w:val="0"/>
          <w:numId w:val="27"/>
        </w:numPr>
      </w:pPr>
      <w:r w:rsidRPr="009167AD">
        <w:t>I will treat everyone</w:t>
      </w:r>
      <w:r w:rsidR="009167AD" w:rsidRPr="009167AD">
        <w:t xml:space="preserve">, including </w:t>
      </w:r>
      <w:r w:rsidR="009167AD" w:rsidRPr="009167AD">
        <w:t>personal and church property</w:t>
      </w:r>
      <w:r w:rsidR="009167AD" w:rsidRPr="009167AD">
        <w:t>,</w:t>
      </w:r>
      <w:r w:rsidR="009167AD" w:rsidRPr="009167AD">
        <w:t xml:space="preserve"> </w:t>
      </w:r>
      <w:r w:rsidRPr="009167AD">
        <w:t>with courtesy and respect.</w:t>
      </w:r>
    </w:p>
    <w:p w14:paraId="7D24CE0A" w14:textId="77777777" w:rsidR="009167AD" w:rsidRPr="009167AD" w:rsidRDefault="009D5E91" w:rsidP="009167AD">
      <w:pPr>
        <w:pStyle w:val="ListParagraph"/>
        <w:numPr>
          <w:ilvl w:val="0"/>
          <w:numId w:val="27"/>
        </w:numPr>
      </w:pPr>
      <w:r w:rsidRPr="009167AD">
        <w:t>I will come to AWANA with a positive attitude</w:t>
      </w:r>
      <w:r w:rsidR="009167AD" w:rsidRPr="009167AD">
        <w:t xml:space="preserve"> and </w:t>
      </w:r>
      <w:r w:rsidR="009167AD" w:rsidRPr="009167AD">
        <w:t>prepared for learning</w:t>
      </w:r>
      <w:r w:rsidRPr="009167AD">
        <w:t>.</w:t>
      </w:r>
    </w:p>
    <w:p w14:paraId="07E2890D" w14:textId="77777777" w:rsidR="009167AD" w:rsidRPr="009167AD" w:rsidRDefault="009D5E91" w:rsidP="009167AD">
      <w:pPr>
        <w:pStyle w:val="ListParagraph"/>
        <w:numPr>
          <w:ilvl w:val="0"/>
          <w:numId w:val="27"/>
        </w:numPr>
      </w:pPr>
      <w:r w:rsidRPr="009167AD">
        <w:t>I will act responsibly and accept consequences for my actions.</w:t>
      </w:r>
    </w:p>
    <w:p w14:paraId="19C6A60F" w14:textId="7051A98D" w:rsidR="009D5E91" w:rsidRPr="009167AD" w:rsidRDefault="009D5E91" w:rsidP="009167AD">
      <w:pPr>
        <w:pStyle w:val="ListParagraph"/>
        <w:numPr>
          <w:ilvl w:val="0"/>
          <w:numId w:val="27"/>
        </w:numPr>
      </w:pPr>
      <w:r w:rsidRPr="009167AD">
        <w:t>I will help everyone in AWANA feel part of the team.</w:t>
      </w:r>
    </w:p>
    <w:p w14:paraId="74DD5C45" w14:textId="77777777" w:rsidR="009D5E91" w:rsidRPr="009167AD" w:rsidRDefault="009D5E91" w:rsidP="009D5E91">
      <w:r w:rsidRPr="009167AD">
        <w:t xml:space="preserve">Please note RC Dells AWANA will use the 3 Count Warnings for the 2023-2024 year. </w:t>
      </w:r>
    </w:p>
    <w:p w14:paraId="6B29C690" w14:textId="77777777" w:rsidR="009D5E91" w:rsidRPr="009167AD" w:rsidRDefault="009D5E91" w:rsidP="009D5E91">
      <w:pPr>
        <w:pStyle w:val="ListParagraph"/>
        <w:numPr>
          <w:ilvl w:val="0"/>
          <w:numId w:val="23"/>
        </w:numPr>
        <w:spacing w:before="0" w:after="80" w:line="240" w:lineRule="auto"/>
      </w:pPr>
      <w:r w:rsidRPr="009167AD">
        <w:t xml:space="preserve">First count- The action in question is discussed so the child understands the inappropriate behavior. </w:t>
      </w:r>
    </w:p>
    <w:p w14:paraId="3CB37A20" w14:textId="77777777" w:rsidR="009D5E91" w:rsidRPr="009167AD" w:rsidRDefault="009D5E91" w:rsidP="009D5E91">
      <w:pPr>
        <w:pStyle w:val="ListParagraph"/>
        <w:numPr>
          <w:ilvl w:val="0"/>
          <w:numId w:val="23"/>
        </w:numPr>
        <w:spacing w:before="0" w:after="80" w:line="240" w:lineRule="auto"/>
      </w:pPr>
      <w:r w:rsidRPr="009167AD">
        <w:t xml:space="preserve">Second Count- The Leader/Director and will reach out to the parents requesting them to stay after and discuss the action in question with the child and work together to better help each other. </w:t>
      </w:r>
    </w:p>
    <w:p w14:paraId="4C60E22F" w14:textId="77777777" w:rsidR="009D5E91" w:rsidRPr="009167AD" w:rsidRDefault="009D5E91" w:rsidP="009D5E91">
      <w:pPr>
        <w:pStyle w:val="ListParagraph"/>
        <w:numPr>
          <w:ilvl w:val="0"/>
          <w:numId w:val="23"/>
        </w:numPr>
        <w:spacing w:before="0" w:after="80" w:line="240" w:lineRule="auto"/>
      </w:pPr>
      <w:r w:rsidRPr="009167AD">
        <w:t xml:space="preserve">Third Count- The Leader/Director will call the parents and ask to have </w:t>
      </w:r>
      <w:proofErr w:type="gramStart"/>
      <w:r w:rsidRPr="009167AD">
        <w:t>child</w:t>
      </w:r>
      <w:proofErr w:type="gramEnd"/>
      <w:r w:rsidRPr="009167AD">
        <w:t xml:space="preserve"> be picked up immediately. </w:t>
      </w:r>
    </w:p>
    <w:p w14:paraId="3BD206A2" w14:textId="77777777" w:rsidR="009D5E91" w:rsidRPr="009167AD" w:rsidRDefault="009D5E91" w:rsidP="009D5E91">
      <w:pPr>
        <w:pStyle w:val="ListParagraph"/>
        <w:numPr>
          <w:ilvl w:val="1"/>
          <w:numId w:val="23"/>
        </w:numPr>
        <w:spacing w:before="0" w:after="80" w:line="240" w:lineRule="auto"/>
      </w:pPr>
      <w:r w:rsidRPr="009167AD">
        <w:t>Parents will need to talk with the Leader/Director before the child can be allowed back to the club the following week.</w:t>
      </w:r>
    </w:p>
    <w:p w14:paraId="77004B0E" w14:textId="6EB57EE6" w:rsidR="009D5E91" w:rsidRPr="009167AD" w:rsidRDefault="009D5E91" w:rsidP="009D5E91">
      <w:pPr>
        <w:rPr>
          <w:sz w:val="24"/>
          <w:szCs w:val="24"/>
        </w:rPr>
      </w:pPr>
      <w:r w:rsidRPr="009167AD">
        <w:rPr>
          <w:sz w:val="24"/>
          <w:szCs w:val="24"/>
        </w:rPr>
        <w:t>By also signing this, you agree to the following statement:</w:t>
      </w:r>
    </w:p>
    <w:p w14:paraId="479C2F5F" w14:textId="73CA850C" w:rsidR="009D5E91" w:rsidRDefault="009D5E91" w:rsidP="009167AD">
      <w:pPr>
        <w:jc w:val="center"/>
        <w:rPr>
          <w:sz w:val="24"/>
          <w:szCs w:val="24"/>
        </w:rPr>
      </w:pPr>
      <w:r w:rsidRPr="009167AD">
        <w:rPr>
          <w:sz w:val="24"/>
          <w:szCs w:val="24"/>
        </w:rPr>
        <w:t xml:space="preserve">I acknowledge and assume all risks associated with this event including without limitation, falls, food poisoning, effects of weather, and/or injury while on premises. I have read and fully understand the waiver and code of conduct as is required for registration for the AWANA program 2023-2024 held by the Reformed Church of Dell Rapids. I hereby waive and release the Reformed Church of Dell Rapids and the AWANA Association, is employees, directors, officers, volunteers, and fellow club members, from </w:t>
      </w:r>
      <w:proofErr w:type="gramStart"/>
      <w:r w:rsidRPr="009167AD">
        <w:rPr>
          <w:sz w:val="24"/>
          <w:szCs w:val="24"/>
        </w:rPr>
        <w:t>any and all</w:t>
      </w:r>
      <w:proofErr w:type="gramEnd"/>
      <w:r w:rsidRPr="009167AD">
        <w:rPr>
          <w:sz w:val="24"/>
          <w:szCs w:val="24"/>
        </w:rPr>
        <w:t xml:space="preserve"> claims, liabilities or causes of action, including without limitation, bodily injury, property damage, or any other loss, damage, or any inconvenience whatsoever, arising out of participation in these activities. Furthermore, I grant full permission to the Reformed Church of Dell Rapids Awana Program 2023-2024 to use photographs, videos, and other types of recordings of me and my child in advertising, trade, or any commercial purpose in legitimate accounts and promotions of this event. I waive the right to inspect versions of my image used for publication or the written copy used in connection with the images.</w:t>
      </w:r>
    </w:p>
    <w:p w14:paraId="754BFA69" w14:textId="762716B3" w:rsidR="000172E5" w:rsidRPr="0006568A" w:rsidRDefault="009167AD" w:rsidP="009D5E91">
      <w:r>
        <w:rPr>
          <w:sz w:val="24"/>
          <w:szCs w:val="24"/>
        </w:rPr>
        <w:pict w14:anchorId="375524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Microsoft Office Signature Line..." style="width:539.55pt;height:55.15pt">
            <v:imagedata r:id="rId10" o:title=""/>
            <o:lock v:ext="edit" ungrouping="t" rotation="t" cropping="t" verticies="t" text="t" grouping="t"/>
            <o:signatureline v:ext="edit" id="{D423CFAC-0DF2-4475-BF56-3DB7EBDA9A9D}" provid="{00000000-0000-0000-0000-000000000000}" issignatureline="t"/>
          </v:shape>
        </w:pict>
      </w:r>
    </w:p>
    <w:sectPr w:rsidR="000172E5" w:rsidRPr="0006568A" w:rsidSect="009D5E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144" w:footer="14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67B59" w14:textId="77777777" w:rsidR="007F4996" w:rsidRDefault="007F4996" w:rsidP="000172E5">
      <w:pPr>
        <w:spacing w:after="0" w:line="240" w:lineRule="auto"/>
      </w:pPr>
      <w:r>
        <w:separator/>
      </w:r>
    </w:p>
  </w:endnote>
  <w:endnote w:type="continuationSeparator" w:id="0">
    <w:p w14:paraId="3F55273A" w14:textId="77777777" w:rsidR="007F4996" w:rsidRDefault="007F499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104C57-6F99-452A-85AE-E3162BBB8DDC}"/>
    <w:embedBold r:id="rId2" w:fontKey="{31D89136-3B48-430D-8FC1-776937145CE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2DCB0F2-FEEE-4972-8FD2-A6EF2F52BE78}"/>
    <w:embedBold r:id="rId4" w:fontKey="{58D06D7B-7947-4DC0-A109-ED059DA4A732}"/>
    <w:embedItalic r:id="rId5" w:fontKey="{3AF3374B-284D-474E-A969-81CD33CE632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84ADB1C-F00C-48C9-B907-661BAF34BC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CF10A83-F398-4011-954D-58E2533851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9DFC8" w14:textId="77777777" w:rsidR="000A5ED5" w:rsidRDefault="000A5E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559" w:type="dxa"/>
      <w:tblInd w:w="-540" w:type="dxa"/>
      <w:tblLook w:val="04A0" w:firstRow="1" w:lastRow="0" w:firstColumn="1" w:lastColumn="0" w:noHBand="0" w:noVBand="1"/>
    </w:tblPr>
    <w:tblGrid>
      <w:gridCol w:w="11559"/>
    </w:tblGrid>
    <w:tr w:rsidR="009D5E91" w:rsidRPr="00311D4F" w14:paraId="10948259" w14:textId="77777777" w:rsidTr="009D5E91">
      <w:trPr>
        <w:trHeight w:val="121"/>
      </w:trPr>
      <w:tc>
        <w:tcPr>
          <w:tcW w:w="11559" w:type="dxa"/>
          <w:vAlign w:val="center"/>
        </w:tcPr>
        <w:p w14:paraId="4826D27A" w14:textId="073EED05" w:rsidR="009D5E91" w:rsidRPr="009D5E91" w:rsidRDefault="009D5E91" w:rsidP="009D5E91">
          <w:pPr>
            <w:pStyle w:val="Heading1"/>
            <w:jc w:val="center"/>
            <w:rPr>
              <w:sz w:val="18"/>
              <w:szCs w:val="18"/>
            </w:rPr>
          </w:pPr>
          <w:r w:rsidRPr="009D5E91">
            <w:rPr>
              <w:sz w:val="18"/>
              <w:szCs w:val="18"/>
            </w:rPr>
            <w:t>Reformed Church of Dell Rapids: 1209 Thresher Dr Dell Rapids, 57022</w:t>
          </w:r>
          <w:r w:rsidR="009167AD">
            <w:rPr>
              <w:sz w:val="18"/>
              <w:szCs w:val="18"/>
            </w:rPr>
            <w:t xml:space="preserve">            </w:t>
          </w:r>
          <w:r w:rsidRPr="009D5E91">
            <w:rPr>
              <w:sz w:val="18"/>
              <w:szCs w:val="18"/>
            </w:rPr>
            <w:t xml:space="preserve">  </w:t>
          </w:r>
          <w:r w:rsidRPr="009D5E91">
            <w:rPr>
              <w:sz w:val="18"/>
              <w:szCs w:val="18"/>
            </w:rPr>
            <w:t>Contact us</w:t>
          </w:r>
          <w:r w:rsidRPr="009D5E91">
            <w:rPr>
              <w:sz w:val="18"/>
              <w:szCs w:val="18"/>
            </w:rPr>
            <w:t xml:space="preserve">  </w:t>
          </w:r>
          <w:hyperlink r:id="rId1" w:history="1">
            <w:r w:rsidRPr="009D5E91">
              <w:rPr>
                <w:rStyle w:val="Hyperlink"/>
                <w:spacing w:val="5"/>
                <w:sz w:val="18"/>
                <w:szCs w:val="18"/>
              </w:rPr>
              <w:t>605-428-3951</w:t>
            </w:r>
          </w:hyperlink>
          <w:r w:rsidRPr="009D5E91">
            <w:rPr>
              <w:sz w:val="18"/>
              <w:szCs w:val="18"/>
            </w:rPr>
            <w:t xml:space="preserve">  </w:t>
          </w:r>
          <w:hyperlink r:id="rId2" w:history="1">
            <w:r w:rsidRPr="009D5E91">
              <w:rPr>
                <w:rStyle w:val="Hyperlink"/>
                <w:spacing w:val="5"/>
                <w:sz w:val="18"/>
                <w:szCs w:val="18"/>
              </w:rPr>
              <w:t>Email</w:t>
            </w:r>
          </w:hyperlink>
          <w:r w:rsidRPr="009D5E91">
            <w:rPr>
              <w:sz w:val="18"/>
              <w:szCs w:val="18"/>
            </w:rPr>
            <w:t>:</w:t>
          </w:r>
          <w:r w:rsidRPr="009D5E91">
            <w:rPr>
              <w:sz w:val="18"/>
              <w:szCs w:val="18"/>
            </w:rPr>
            <w:t xml:space="preserve"> </w:t>
          </w:r>
          <w:proofErr w:type="spellStart"/>
          <w:r w:rsidRPr="009D5E91">
            <w:rPr>
              <w:sz w:val="18"/>
              <w:szCs w:val="18"/>
            </w:rPr>
            <w:t>reformed@siouxvalley</w:t>
          </w:r>
          <w:proofErr w:type="spellEnd"/>
        </w:p>
      </w:tc>
    </w:tr>
  </w:tbl>
  <w:p w14:paraId="2C594768" w14:textId="77777777" w:rsidR="006145D8" w:rsidRDefault="006145D8" w:rsidP="006372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14830" w14:textId="77777777" w:rsidR="000A5ED5" w:rsidRDefault="000A5E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28BDF" w14:textId="77777777" w:rsidR="007F4996" w:rsidRDefault="007F4996" w:rsidP="000172E5">
      <w:pPr>
        <w:spacing w:after="0" w:line="240" w:lineRule="auto"/>
      </w:pPr>
      <w:r>
        <w:separator/>
      </w:r>
    </w:p>
  </w:footnote>
  <w:footnote w:type="continuationSeparator" w:id="0">
    <w:p w14:paraId="16971F2E" w14:textId="77777777" w:rsidR="007F4996" w:rsidRDefault="007F499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D7076" w14:textId="77777777" w:rsidR="000A5ED5" w:rsidRDefault="000A5E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790" w:type="dxa"/>
      <w:tblInd w:w="-540" w:type="dxa"/>
      <w:tblLook w:val="04A0" w:firstRow="1" w:lastRow="0" w:firstColumn="1" w:lastColumn="0" w:noHBand="0" w:noVBand="1"/>
    </w:tblPr>
    <w:tblGrid>
      <w:gridCol w:w="3445"/>
      <w:gridCol w:w="8345"/>
    </w:tblGrid>
    <w:tr w:rsidR="00B337A2" w:rsidRPr="00637200" w14:paraId="7F7BDACE" w14:textId="77777777" w:rsidTr="009167AD">
      <w:trPr>
        <w:trHeight w:val="736"/>
      </w:trPr>
      <w:tc>
        <w:tcPr>
          <w:tcW w:w="3445" w:type="dxa"/>
          <w:vAlign w:val="center"/>
        </w:tcPr>
        <w:p w14:paraId="52231FFA" w14:textId="2B6CDF99" w:rsidR="00B337A2" w:rsidRPr="00637200" w:rsidRDefault="009D5E91" w:rsidP="00637200">
          <w:pPr>
            <w:pStyle w:val="Header"/>
          </w:pPr>
          <w:r>
            <w:ptab w:relativeTo="margin" w:alignment="center" w:leader="none"/>
          </w:r>
          <w:r w:rsidR="007F4996">
            <w:rPr>
              <w:noProof/>
            </w:rPr>
            <w:drawing>
              <wp:inline distT="0" distB="0" distL="0" distR="0" wp14:anchorId="73D0B3E7" wp14:editId="6FF2B7CE">
                <wp:extent cx="1947553" cy="858185"/>
                <wp:effectExtent l="0" t="0" r="0" b="0"/>
                <wp:docPr id="2028019657" name="Picture 1" descr="A yellow and black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8019657" name="Picture 1" descr="A yellow and black logo&#10;&#10;Description automatically generated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1413" cy="868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45" w:type="dxa"/>
          <w:shd w:val="clear" w:color="auto" w:fill="D3524D" w:themeFill="accent5" w:themeFillTint="99"/>
          <w:vAlign w:val="center"/>
        </w:tcPr>
        <w:p w14:paraId="288E8B1F" w14:textId="40B58004" w:rsidR="00B337A2" w:rsidRPr="00637200" w:rsidRDefault="007F4996" w:rsidP="00637200">
          <w:pPr>
            <w:pStyle w:val="Header"/>
          </w:pPr>
          <w:r w:rsidRPr="009167AD">
            <w:rPr>
              <w:color w:val="E7E6E6" w:themeColor="background2"/>
            </w:rPr>
            <w:t xml:space="preserve">Registration for 2023-2024 Year </w:t>
          </w:r>
        </w:p>
      </w:tc>
    </w:tr>
  </w:tbl>
  <w:p w14:paraId="4D861A07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7A06D" w14:textId="77777777" w:rsidR="000A5ED5" w:rsidRDefault="000A5E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26FA7"/>
    <w:multiLevelType w:val="hybridMultilevel"/>
    <w:tmpl w:val="5680D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610A92"/>
    <w:multiLevelType w:val="hybridMultilevel"/>
    <w:tmpl w:val="6F28F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88B58AB"/>
    <w:multiLevelType w:val="hybridMultilevel"/>
    <w:tmpl w:val="A7D8A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6F2B0A6C"/>
    <w:multiLevelType w:val="hybridMultilevel"/>
    <w:tmpl w:val="1228E6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7147C0"/>
    <w:multiLevelType w:val="hybridMultilevel"/>
    <w:tmpl w:val="47E0B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43899147">
    <w:abstractNumId w:val="12"/>
  </w:num>
  <w:num w:numId="2" w16cid:durableId="1215505392">
    <w:abstractNumId w:val="8"/>
  </w:num>
  <w:num w:numId="3" w16cid:durableId="1374646805">
    <w:abstractNumId w:val="17"/>
  </w:num>
  <w:num w:numId="4" w16cid:durableId="1744258951">
    <w:abstractNumId w:val="13"/>
  </w:num>
  <w:num w:numId="5" w16cid:durableId="1509951141">
    <w:abstractNumId w:val="14"/>
  </w:num>
  <w:num w:numId="6" w16cid:durableId="366872597">
    <w:abstractNumId w:val="22"/>
  </w:num>
  <w:num w:numId="7" w16cid:durableId="1549993369">
    <w:abstractNumId w:val="7"/>
  </w:num>
  <w:num w:numId="8" w16cid:durableId="422728192">
    <w:abstractNumId w:val="11"/>
  </w:num>
  <w:num w:numId="9" w16cid:durableId="1363749269">
    <w:abstractNumId w:val="20"/>
  </w:num>
  <w:num w:numId="10" w16cid:durableId="112287345">
    <w:abstractNumId w:val="2"/>
  </w:num>
  <w:num w:numId="11" w16cid:durableId="915239211">
    <w:abstractNumId w:val="6"/>
  </w:num>
  <w:num w:numId="12" w16cid:durableId="258220937">
    <w:abstractNumId w:val="1"/>
  </w:num>
  <w:num w:numId="13" w16cid:durableId="1745296202">
    <w:abstractNumId w:val="3"/>
  </w:num>
  <w:num w:numId="14" w16cid:durableId="677854592">
    <w:abstractNumId w:val="10"/>
  </w:num>
  <w:num w:numId="15" w16cid:durableId="52197295">
    <w:abstractNumId w:val="9"/>
  </w:num>
  <w:num w:numId="16" w16cid:durableId="471679620">
    <w:abstractNumId w:val="18"/>
  </w:num>
  <w:num w:numId="17" w16cid:durableId="556210040">
    <w:abstractNumId w:val="4"/>
  </w:num>
  <w:num w:numId="18" w16cid:durableId="543759558">
    <w:abstractNumId w:val="26"/>
  </w:num>
  <w:num w:numId="19" w16cid:durableId="225654263">
    <w:abstractNumId w:val="21"/>
  </w:num>
  <w:num w:numId="20" w16cid:durableId="978345101">
    <w:abstractNumId w:val="15"/>
  </w:num>
  <w:num w:numId="21" w16cid:durableId="165947398">
    <w:abstractNumId w:val="25"/>
  </w:num>
  <w:num w:numId="22" w16cid:durableId="890263069">
    <w:abstractNumId w:val="5"/>
  </w:num>
  <w:num w:numId="23" w16cid:durableId="2141145737">
    <w:abstractNumId w:val="23"/>
  </w:num>
  <w:num w:numId="24" w16cid:durableId="242032595">
    <w:abstractNumId w:val="0"/>
  </w:num>
  <w:num w:numId="25" w16cid:durableId="1612009367">
    <w:abstractNumId w:val="24"/>
  </w:num>
  <w:num w:numId="26" w16cid:durableId="1250457283">
    <w:abstractNumId w:val="16"/>
  </w:num>
  <w:num w:numId="27" w16cid:durableId="1560629151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996"/>
    <w:rsid w:val="000172E5"/>
    <w:rsid w:val="00052382"/>
    <w:rsid w:val="0006568A"/>
    <w:rsid w:val="00076F0F"/>
    <w:rsid w:val="00084253"/>
    <w:rsid w:val="000A5ED5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7F4996"/>
    <w:rsid w:val="0082043E"/>
    <w:rsid w:val="00846B76"/>
    <w:rsid w:val="008E203A"/>
    <w:rsid w:val="0091229C"/>
    <w:rsid w:val="009167AD"/>
    <w:rsid w:val="00940E73"/>
    <w:rsid w:val="0098597D"/>
    <w:rsid w:val="009D5E91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2D6A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F499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9D5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1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1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9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9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5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14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3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4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3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87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4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9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2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955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7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0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72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15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formed@siouxvalley.net" TargetMode="External"/><Relationship Id="rId1" Type="http://schemas.openxmlformats.org/officeDocument/2006/relationships/hyperlink" Target="tel:6054283951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dess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2023-08-06T23:37:00Z</dcterms:created>
  <dcterms:modified xsi:type="dcterms:W3CDTF">2023-08-07T00:10:00Z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